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FEC" w:rsidRPr="00EE31D5" w:rsidRDefault="00376FEC" w:rsidP="00376FEC">
      <w:pPr>
        <w:jc w:val="center"/>
        <w:outlineLvl w:val="0"/>
        <w:rPr>
          <w:rFonts w:ascii="Copperplate Gothic Bold" w:hAnsi="Copperplate Gothic Bold"/>
          <w:sz w:val="34"/>
          <w:szCs w:val="34"/>
        </w:rPr>
      </w:pPr>
      <w:r>
        <w:rPr>
          <w:rFonts w:ascii="Copperplate Gothic Bold" w:hAnsi="Copperplate Gothic Bold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9596C" wp14:editId="07987E72">
                <wp:simplePos x="0" y="0"/>
                <wp:positionH relativeFrom="column">
                  <wp:posOffset>-792480</wp:posOffset>
                </wp:positionH>
                <wp:positionV relativeFrom="paragraph">
                  <wp:posOffset>-573024</wp:posOffset>
                </wp:positionV>
                <wp:extent cx="1212850" cy="1182624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1182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FEC" w:rsidRDefault="00376FEC" w:rsidP="00376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6E5EC" wp14:editId="259F5671">
                                  <wp:extent cx="1023620" cy="995045"/>
                                  <wp:effectExtent l="0" t="0" r="508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DCS Logo-in kbs.heic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20" cy="995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959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4pt;margin-top:-45.1pt;width:95.5pt;height: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" fillcolor="white [3201]" stroked="f" strokeweight=".5pt">
                <v:textbox>
                  <w:txbxContent>
                    <w:p w:rsidR="00376FEC" w:rsidRDefault="00376FEC" w:rsidP="00376FEC">
                      <w:r>
                        <w:rPr>
                          <w:noProof/>
                        </w:rPr>
                        <w:drawing>
                          <wp:inline distT="0" distB="0" distL="0" distR="0" wp14:anchorId="0AB6E5EC" wp14:editId="259F5671">
                            <wp:extent cx="1023620" cy="995045"/>
                            <wp:effectExtent l="0" t="0" r="508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DCS Logo-in kbs.heic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20" cy="995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E31D5">
        <w:rPr>
          <w:rFonts w:ascii="Copperplate Gothic Bold" w:hAnsi="Copperplate Gothic Bold"/>
          <w:sz w:val="34"/>
          <w:szCs w:val="34"/>
        </w:rPr>
        <w:t>DEPARTMENT OF COMPUTER SCIENCE</w:t>
      </w:r>
    </w:p>
    <w:p w:rsidR="00376FEC" w:rsidRDefault="00CC0CD6" w:rsidP="00376FEC">
      <w:pPr>
        <w:jc w:val="center"/>
        <w:outlineLvl w:val="0"/>
        <w:rPr>
          <w:rFonts w:ascii="Copperplate Gothic Bold" w:hAnsi="Copperplate Gothic Bold"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76C7F" wp14:editId="001A31B0">
                <wp:simplePos x="0" y="0"/>
                <wp:positionH relativeFrom="column">
                  <wp:posOffset>-797560</wp:posOffset>
                </wp:positionH>
                <wp:positionV relativeFrom="paragraph">
                  <wp:posOffset>240860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1184" y="966"/>
                    <wp:lineTo x="1184" y="19329"/>
                    <wp:lineTo x="20121" y="19329"/>
                    <wp:lineTo x="20121" y="966"/>
                    <wp:lineTo x="1184" y="966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0CD6" w:rsidRDefault="00CC0CD6" w:rsidP="00105524">
                            <w:pPr>
                              <w:outlineLvl w:val="0"/>
                              <w:rPr>
                                <w:noProof/>
                              </w:rPr>
                            </w:pPr>
                            <w:r>
                              <w:t>N</w:t>
                            </w:r>
                            <w:r w:rsidR="002B21EB">
                              <w:t>o.  02</w:t>
                            </w:r>
                            <w:r>
                              <w:t>/DCS</w:t>
                            </w:r>
                            <w:r w:rsidR="002B21EB">
                              <w:t>/ME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76C7F" id="Text Box 1" o:spid="_x0000_s1027" type="#_x0000_t202" style="position:absolute;left:0;text-align:left;margin-left:-62.8pt;margin-top:18.9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" filled="f" stroked="f" strokeweight=".5pt">
                <v:textbox style="mso-fit-shape-to-text:t">
                  <w:txbxContent>
                    <w:p w:rsidR="00CC0CD6" w:rsidRDefault="00CC0CD6" w:rsidP="00105524">
                      <w:pPr>
                        <w:outlineLvl w:val="0"/>
                        <w:rPr>
                          <w:noProof/>
                        </w:rPr>
                      </w:pPr>
                      <w:r>
                        <w:t>N</w:t>
                      </w:r>
                      <w:r w:rsidR="002B21EB">
                        <w:t>o.  02</w:t>
                      </w:r>
                      <w:r>
                        <w:t>/DCS</w:t>
                      </w:r>
                      <w:r w:rsidR="002B21EB">
                        <w:t>/ME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76FEC" w:rsidRPr="00EE31D5">
        <w:rPr>
          <w:rFonts w:ascii="Copperplate Gothic Bold" w:hAnsi="Copperplate Gothic Bold"/>
          <w:sz w:val="34"/>
          <w:szCs w:val="34"/>
        </w:rPr>
        <w:t>UNVERSITY OF PESHAWAR</w:t>
      </w:r>
    </w:p>
    <w:p w:rsidR="00376FEC" w:rsidRPr="00B83C7C" w:rsidRDefault="00A062CE" w:rsidP="00376FEC">
      <w:pPr>
        <w:jc w:val="center"/>
        <w:outlineLvl w:val="0"/>
        <w:rPr>
          <w:rFonts w:ascii="American Typewriter Condensed" w:hAnsi="American Typewriter Condensed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3E562" wp14:editId="4FA3C9E0">
                <wp:simplePos x="0" y="0"/>
                <wp:positionH relativeFrom="column">
                  <wp:posOffset>5075018</wp:posOffset>
                </wp:positionH>
                <wp:positionV relativeFrom="paragraph">
                  <wp:posOffset>36830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974" y="966"/>
                    <wp:lineTo x="974" y="19329"/>
                    <wp:lineTo x="20451" y="19329"/>
                    <wp:lineTo x="20451" y="966"/>
                    <wp:lineTo x="974" y="966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749D" w:rsidRDefault="00F2749D" w:rsidP="005B59CA">
                            <w:pPr>
                              <w:outlineLvl w:val="0"/>
                              <w:rPr>
                                <w:noProof/>
                              </w:rPr>
                            </w:pPr>
                            <w:r>
                              <w:t>D</w:t>
                            </w:r>
                            <w:r w:rsidR="002B21EB">
                              <w:t>ated:23 /12</w:t>
                            </w:r>
                            <w:r>
                              <w:t xml:space="preserve"> /2022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562" id="Text Box 10" o:spid="_x0000_s1028" type="#_x0000_t202" style="position:absolute;left:0;text-align:left;margin-left:399.6pt;margin-top:2.9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" filled="f" stroked="f" strokeweight=".5pt">
                <v:textbox style="mso-fit-shape-to-text:t">
                  <w:txbxContent>
                    <w:p w:rsidR="00F2749D" w:rsidRDefault="00F2749D" w:rsidP="005B59CA">
                      <w:pPr>
                        <w:outlineLvl w:val="0"/>
                        <w:rPr>
                          <w:noProof/>
                        </w:rPr>
                      </w:pPr>
                      <w:r>
                        <w:t>D</w:t>
                      </w:r>
                      <w:r w:rsidR="002B21EB">
                        <w:t>ated:23 /12</w:t>
                      </w:r>
                      <w:r>
                        <w:t xml:space="preserve"> /2022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C0C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A3C89" wp14:editId="49414283">
                <wp:simplePos x="0" y="0"/>
                <wp:positionH relativeFrom="column">
                  <wp:posOffset>-890905</wp:posOffset>
                </wp:positionH>
                <wp:positionV relativeFrom="paragraph">
                  <wp:posOffset>276860</wp:posOffset>
                </wp:positionV>
                <wp:extent cx="7518400" cy="0"/>
                <wp:effectExtent l="0" t="12700" r="127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8400" cy="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EF5DE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15pt,21.8pt" to="521.85pt,2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" strokecolor="#4472c4 [3204]" strokeweight="1.75pt">
                <v:stroke joinstyle="miter"/>
              </v:line>
            </w:pict>
          </mc:Fallback>
        </mc:AlternateContent>
      </w:r>
      <w:r w:rsidR="00376FEC">
        <w:rPr>
          <w:rFonts w:ascii="American Typewriter Condensed" w:hAnsi="American Typewriter Condensed"/>
          <w:sz w:val="22"/>
          <w:szCs w:val="22"/>
        </w:rPr>
        <w:t xml:space="preserve">Phone: 091-9216732 Email: </w:t>
      </w:r>
      <w:r w:rsidR="00376FEC" w:rsidRPr="00B83C7C">
        <w:rPr>
          <w:rFonts w:ascii="American Typewriter Condensed" w:hAnsi="American Typewriter Condensed"/>
          <w:sz w:val="22"/>
          <w:szCs w:val="22"/>
        </w:rPr>
        <w:t>dcs@uop.edu.pk</w:t>
      </w:r>
    </w:p>
    <w:p w:rsidR="002104CB" w:rsidRDefault="00376FEC" w:rsidP="00C43AE0">
      <w:pPr>
        <w:outlineLvl w:val="0"/>
      </w:pP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43AE0" w:rsidRPr="00124EC4" w:rsidRDefault="002B21EB" w:rsidP="00124EC4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Requirement for Makeup E</w:t>
      </w:r>
      <w:r w:rsidR="00C43AE0" w:rsidRPr="003A4D03">
        <w:rPr>
          <w:b/>
          <w:bCs/>
          <w:sz w:val="44"/>
          <w:szCs w:val="44"/>
        </w:rPr>
        <w:t>xam</w:t>
      </w:r>
    </w:p>
    <w:p w:rsidR="00C43AE0" w:rsidRDefault="00124EC4" w:rsidP="00023C53">
      <w:pPr>
        <w:jc w:val="both"/>
      </w:pPr>
      <w:r>
        <w:t xml:space="preserve">It is notified for the information  of the student that makeup exam is taken under special circumstances. There is no makeup exam for </w:t>
      </w:r>
      <w:r w:rsidRPr="00023C53">
        <w:rPr>
          <w:b/>
          <w:bCs/>
        </w:rPr>
        <w:t>failed students</w:t>
      </w:r>
      <w:r>
        <w:t xml:space="preserve">. Therefore, all the students should know the following rules regarding makeup exam. In future, if any student is applying for the makeup exam, he/she should follow the following rules. </w:t>
      </w:r>
    </w:p>
    <w:p w:rsidR="00C43AE0" w:rsidRDefault="00C43AE0" w:rsidP="00023C53">
      <w:pPr>
        <w:pStyle w:val="ListParagraph"/>
        <w:numPr>
          <w:ilvl w:val="0"/>
          <w:numId w:val="1"/>
        </w:numPr>
        <w:jc w:val="both"/>
      </w:pPr>
      <w:r>
        <w:t>The only reason of missing exam is the following</w:t>
      </w:r>
    </w:p>
    <w:p w:rsidR="00C43AE0" w:rsidRDefault="00C43AE0" w:rsidP="00023C53">
      <w:pPr>
        <w:pStyle w:val="ListParagraph"/>
        <w:numPr>
          <w:ilvl w:val="1"/>
          <w:numId w:val="1"/>
        </w:numPr>
        <w:jc w:val="both"/>
      </w:pPr>
      <w:r>
        <w:t>Emergency Medical reason</w:t>
      </w:r>
    </w:p>
    <w:p w:rsidR="00C43AE0" w:rsidRDefault="00C43AE0" w:rsidP="00023C53">
      <w:pPr>
        <w:pStyle w:val="ListParagraph"/>
        <w:numPr>
          <w:ilvl w:val="1"/>
          <w:numId w:val="1"/>
        </w:numPr>
        <w:jc w:val="both"/>
      </w:pPr>
      <w:r>
        <w:t>Out of country due to participation in the conference or sports with the prior permission from the department.</w:t>
      </w:r>
    </w:p>
    <w:p w:rsidR="00C43AE0" w:rsidRDefault="00C43AE0" w:rsidP="00023C53">
      <w:pPr>
        <w:pStyle w:val="ListParagraph"/>
        <w:numPr>
          <w:ilvl w:val="1"/>
          <w:numId w:val="1"/>
        </w:numPr>
        <w:jc w:val="both"/>
      </w:pPr>
      <w:r>
        <w:t>Death of an immediate family member such as father, mother, brother and sister.</w:t>
      </w:r>
    </w:p>
    <w:p w:rsidR="00C43AE0" w:rsidRDefault="00C43AE0" w:rsidP="00023C53">
      <w:pPr>
        <w:pStyle w:val="ListParagraph"/>
        <w:numPr>
          <w:ilvl w:val="0"/>
          <w:numId w:val="1"/>
        </w:numPr>
        <w:jc w:val="both"/>
      </w:pPr>
      <w:r>
        <w:t xml:space="preserve">The reason of missing a paper should be supported by a proof that can be verified. </w:t>
      </w:r>
    </w:p>
    <w:p w:rsidR="00C43AE0" w:rsidRDefault="00C43AE0" w:rsidP="00023C53">
      <w:pPr>
        <w:pStyle w:val="ListParagraph"/>
        <w:numPr>
          <w:ilvl w:val="1"/>
          <w:numId w:val="1"/>
        </w:numPr>
        <w:jc w:val="both"/>
      </w:pPr>
      <w:r>
        <w:t xml:space="preserve">In case of medical reason, the prescription should be signed and stamped by a Doctor by name along with the phone number. The doctor will be contacted to confirm the illness of the student. Mere emergency prescription is not acceptable. </w:t>
      </w:r>
    </w:p>
    <w:p w:rsidR="00C43AE0" w:rsidRDefault="00C43AE0" w:rsidP="00023C53">
      <w:pPr>
        <w:pStyle w:val="ListParagraph"/>
        <w:numPr>
          <w:ilvl w:val="1"/>
          <w:numId w:val="1"/>
        </w:numPr>
        <w:jc w:val="both"/>
      </w:pPr>
      <w:r>
        <w:t xml:space="preserve">In case of death of a family member, death certificate from NADRA should be submitted as proof. </w:t>
      </w:r>
    </w:p>
    <w:p w:rsidR="00C43AE0" w:rsidRDefault="00C43AE0" w:rsidP="00023C53">
      <w:pPr>
        <w:pStyle w:val="ListParagraph"/>
        <w:numPr>
          <w:ilvl w:val="1"/>
          <w:numId w:val="1"/>
        </w:numPr>
        <w:jc w:val="both"/>
      </w:pPr>
      <w:r>
        <w:t>In case of overseas departure, prior permission from the department should be taken.</w:t>
      </w:r>
    </w:p>
    <w:p w:rsidR="00C43AE0" w:rsidRDefault="00C43AE0" w:rsidP="00023C53">
      <w:pPr>
        <w:pStyle w:val="ListParagraph"/>
        <w:numPr>
          <w:ilvl w:val="0"/>
          <w:numId w:val="1"/>
        </w:numPr>
        <w:jc w:val="both"/>
      </w:pPr>
      <w:r>
        <w:t xml:space="preserve">The CNIC of the student along with his/her parents should be submitted with the application. The application should be signed by the parents as well. </w:t>
      </w:r>
    </w:p>
    <w:p w:rsidR="00C43AE0" w:rsidRDefault="00C43AE0" w:rsidP="00023C53">
      <w:pPr>
        <w:pStyle w:val="ListParagraph"/>
        <w:numPr>
          <w:ilvl w:val="0"/>
          <w:numId w:val="1"/>
        </w:numPr>
        <w:jc w:val="both"/>
      </w:pPr>
      <w:r>
        <w:t xml:space="preserve">The phone number of parent should be provided so that they may be contacted to confirm the student’s claim. </w:t>
      </w:r>
    </w:p>
    <w:p w:rsidR="00C43AE0" w:rsidRDefault="00C43AE0" w:rsidP="00023C53">
      <w:pPr>
        <w:pStyle w:val="ListParagraph"/>
        <w:numPr>
          <w:ilvl w:val="0"/>
          <w:numId w:val="1"/>
        </w:numPr>
        <w:jc w:val="both"/>
      </w:pPr>
      <w:r>
        <w:t>The attendance of the student in the c</w:t>
      </w:r>
      <w:r w:rsidR="00A062CE">
        <w:t>ourse should not be less than 75</w:t>
      </w:r>
      <w:r>
        <w:t>%. It is absolutely mandatory. I</w:t>
      </w:r>
      <w:r w:rsidR="00A062CE">
        <w:t>f the attendance is less than 75</w:t>
      </w:r>
      <w:r>
        <w:t>%, such student will not be allowed in the makeup exam.</w:t>
      </w:r>
    </w:p>
    <w:p w:rsidR="00023C53" w:rsidRDefault="00023C53" w:rsidP="00023C53">
      <w:pPr>
        <w:pStyle w:val="ListParagraph"/>
        <w:numPr>
          <w:ilvl w:val="0"/>
          <w:numId w:val="1"/>
        </w:numPr>
        <w:jc w:val="both"/>
      </w:pPr>
      <w:r>
        <w:t xml:space="preserve">The application must be submitted within </w:t>
      </w:r>
      <w:r w:rsidR="00AD0980">
        <w:t>two</w:t>
      </w:r>
      <w:r>
        <w:t xml:space="preserve"> (02) days after the end of the exam. </w:t>
      </w:r>
    </w:p>
    <w:p w:rsidR="00A062CE" w:rsidRDefault="00A062CE" w:rsidP="00023C53">
      <w:pPr>
        <w:pStyle w:val="ListParagraph"/>
        <w:numPr>
          <w:ilvl w:val="0"/>
          <w:numId w:val="1"/>
        </w:numPr>
        <w:jc w:val="both"/>
      </w:pPr>
      <w:r>
        <w:t>All the dues should be cleared including semester and examination fee.</w:t>
      </w:r>
    </w:p>
    <w:p w:rsidR="00C43AE0" w:rsidRDefault="00C43AE0" w:rsidP="00023C53">
      <w:pPr>
        <w:pStyle w:val="ListParagraph"/>
        <w:numPr>
          <w:ilvl w:val="0"/>
          <w:numId w:val="1"/>
        </w:numPr>
        <w:jc w:val="both"/>
      </w:pPr>
      <w:r>
        <w:t>The application for the makeup exam should contain the following</w:t>
      </w:r>
      <w:r w:rsidR="000E597C">
        <w:t xml:space="preserve"> 7 items</w:t>
      </w:r>
    </w:p>
    <w:p w:rsidR="00C43AE0" w:rsidRPr="00903FA3" w:rsidRDefault="00C43AE0" w:rsidP="000E597C">
      <w:pPr>
        <w:pStyle w:val="ListParagraph"/>
        <w:numPr>
          <w:ilvl w:val="1"/>
          <w:numId w:val="2"/>
        </w:numPr>
        <w:jc w:val="both"/>
        <w:rPr>
          <w:highlight w:val="yellow"/>
        </w:rPr>
      </w:pPr>
      <w:r w:rsidRPr="00903FA3">
        <w:rPr>
          <w:highlight w:val="yellow"/>
        </w:rPr>
        <w:t>Application specifying the reason of missing a paper</w:t>
      </w:r>
    </w:p>
    <w:p w:rsidR="00C43AE0" w:rsidRPr="00903FA3" w:rsidRDefault="00C43AE0" w:rsidP="000E597C">
      <w:pPr>
        <w:pStyle w:val="ListParagraph"/>
        <w:numPr>
          <w:ilvl w:val="1"/>
          <w:numId w:val="2"/>
        </w:numPr>
        <w:jc w:val="both"/>
        <w:rPr>
          <w:highlight w:val="yellow"/>
        </w:rPr>
      </w:pPr>
      <w:r w:rsidRPr="00903FA3">
        <w:rPr>
          <w:highlight w:val="yellow"/>
        </w:rPr>
        <w:t>Signed by the student and the parent.</w:t>
      </w:r>
    </w:p>
    <w:p w:rsidR="00C43AE0" w:rsidRPr="00903FA3" w:rsidRDefault="00C43AE0" w:rsidP="000E597C">
      <w:pPr>
        <w:pStyle w:val="ListParagraph"/>
        <w:numPr>
          <w:ilvl w:val="1"/>
          <w:numId w:val="2"/>
        </w:numPr>
        <w:jc w:val="both"/>
        <w:rPr>
          <w:highlight w:val="yellow"/>
        </w:rPr>
      </w:pPr>
      <w:r w:rsidRPr="00903FA3">
        <w:rPr>
          <w:highlight w:val="yellow"/>
        </w:rPr>
        <w:t>Proof of the cl</w:t>
      </w:r>
      <w:bookmarkStart w:id="0" w:name="_GoBack"/>
      <w:bookmarkEnd w:id="0"/>
      <w:r w:rsidRPr="00903FA3">
        <w:rPr>
          <w:highlight w:val="yellow"/>
        </w:rPr>
        <w:t>aim that can be verified.</w:t>
      </w:r>
    </w:p>
    <w:p w:rsidR="00C43AE0" w:rsidRPr="00903FA3" w:rsidRDefault="00C43AE0" w:rsidP="000E597C">
      <w:pPr>
        <w:pStyle w:val="ListParagraph"/>
        <w:numPr>
          <w:ilvl w:val="1"/>
          <w:numId w:val="2"/>
        </w:numPr>
        <w:jc w:val="both"/>
        <w:rPr>
          <w:highlight w:val="yellow"/>
        </w:rPr>
      </w:pPr>
      <w:r w:rsidRPr="00903FA3">
        <w:rPr>
          <w:highlight w:val="yellow"/>
        </w:rPr>
        <w:t>Copy of CNIC of</w:t>
      </w:r>
      <w:r w:rsidR="001D0F73">
        <w:rPr>
          <w:highlight w:val="yellow"/>
        </w:rPr>
        <w:t xml:space="preserve"> the student and his/her parent</w:t>
      </w:r>
      <w:r w:rsidR="000E597C">
        <w:rPr>
          <w:highlight w:val="yellow"/>
        </w:rPr>
        <w:t>.</w:t>
      </w:r>
    </w:p>
    <w:p w:rsidR="00C43AE0" w:rsidRPr="00903FA3" w:rsidRDefault="00C43AE0" w:rsidP="000E597C">
      <w:pPr>
        <w:pStyle w:val="ListParagraph"/>
        <w:numPr>
          <w:ilvl w:val="1"/>
          <w:numId w:val="2"/>
        </w:numPr>
        <w:jc w:val="both"/>
        <w:rPr>
          <w:highlight w:val="yellow"/>
        </w:rPr>
      </w:pPr>
      <w:r w:rsidRPr="00903FA3">
        <w:rPr>
          <w:highlight w:val="yellow"/>
        </w:rPr>
        <w:t>Contact number of parents.</w:t>
      </w:r>
    </w:p>
    <w:p w:rsidR="00C43AE0" w:rsidRPr="00903FA3" w:rsidRDefault="00C43AE0" w:rsidP="000E597C">
      <w:pPr>
        <w:pStyle w:val="ListParagraph"/>
        <w:numPr>
          <w:ilvl w:val="1"/>
          <w:numId w:val="2"/>
        </w:numPr>
        <w:jc w:val="both"/>
        <w:rPr>
          <w:highlight w:val="yellow"/>
        </w:rPr>
      </w:pPr>
      <w:r w:rsidRPr="00903FA3">
        <w:rPr>
          <w:highlight w:val="yellow"/>
        </w:rPr>
        <w:t xml:space="preserve">Attendance record signed by the concerned teacher in the course. </w:t>
      </w:r>
    </w:p>
    <w:p w:rsidR="00A062CE" w:rsidRPr="00903FA3" w:rsidRDefault="00A062CE" w:rsidP="000E597C">
      <w:pPr>
        <w:pStyle w:val="ListParagraph"/>
        <w:numPr>
          <w:ilvl w:val="1"/>
          <w:numId w:val="2"/>
        </w:numPr>
        <w:jc w:val="both"/>
        <w:rPr>
          <w:highlight w:val="yellow"/>
        </w:rPr>
      </w:pPr>
      <w:r w:rsidRPr="00903FA3">
        <w:rPr>
          <w:highlight w:val="yellow"/>
        </w:rPr>
        <w:t>Clearance of all dues including Semester fee and Exam fee.</w:t>
      </w:r>
    </w:p>
    <w:p w:rsidR="00C43AE0" w:rsidRDefault="00C43AE0" w:rsidP="00023C53">
      <w:pPr>
        <w:pStyle w:val="ListParagraph"/>
        <w:numPr>
          <w:ilvl w:val="0"/>
          <w:numId w:val="1"/>
        </w:numPr>
        <w:jc w:val="both"/>
      </w:pPr>
      <w:r>
        <w:t>Application not comple</w:t>
      </w:r>
      <w:r w:rsidR="00023C53">
        <w:t>te as mentioned above</w:t>
      </w:r>
      <w:r>
        <w:t xml:space="preserve"> will be considered incomplete and invalid. Such students will not be allowed for the makeup exam. Instead, such student will repeat the exam when the course is offered next time. </w:t>
      </w:r>
    </w:p>
    <w:p w:rsidR="00124EC4" w:rsidRDefault="00C43AE0" w:rsidP="00023C53">
      <w:pPr>
        <w:pStyle w:val="ListParagraph"/>
        <w:numPr>
          <w:ilvl w:val="0"/>
          <w:numId w:val="1"/>
        </w:numPr>
        <w:jc w:val="both"/>
      </w:pPr>
      <w:r>
        <w:t>Double examination fee will be paid by the student for the makeup exam.</w:t>
      </w:r>
    </w:p>
    <w:sectPr w:rsidR="00124EC4" w:rsidSect="00023C53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134" w:right="1440" w:bottom="96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15A" w:rsidRDefault="004D015A" w:rsidP="00376FEC">
      <w:r>
        <w:separator/>
      </w:r>
    </w:p>
  </w:endnote>
  <w:endnote w:type="continuationSeparator" w:id="0">
    <w:p w:rsidR="004D015A" w:rsidRDefault="004D015A" w:rsidP="00376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merican Typewriter Condensed">
    <w:panose1 w:val="02090606020004020304"/>
    <w:charset w:val="4D"/>
    <w:family w:val="roman"/>
    <w:pitch w:val="variable"/>
    <w:sig w:usb0="A000006F" w:usb1="00000019" w:usb2="00000000" w:usb3="00000000" w:csb0="0000011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EC4" w:rsidRDefault="00124EC4" w:rsidP="00124EC4"/>
  <w:p w:rsidR="00124EC4" w:rsidRDefault="00124EC4" w:rsidP="00124EC4"/>
  <w:p w:rsidR="00124EC4" w:rsidRDefault="00124EC4" w:rsidP="00124EC4">
    <w:r>
      <w:t>BS CS Program Coordinator.</w:t>
    </w:r>
  </w:p>
  <w:p w:rsidR="00376FEC" w:rsidRDefault="00376F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15A" w:rsidRDefault="004D015A" w:rsidP="00376FEC">
      <w:r>
        <w:separator/>
      </w:r>
    </w:p>
  </w:footnote>
  <w:footnote w:type="continuationSeparator" w:id="0">
    <w:p w:rsidR="004D015A" w:rsidRDefault="004D015A" w:rsidP="00376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FEC" w:rsidRDefault="004D015A">
    <w:pPr>
      <w:pStyle w:val="Header"/>
    </w:pPr>
    <w:r>
      <w:rPr>
        <w:noProof/>
      </w:rPr>
      <w:pict w14:anchorId="72841B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TINWAH/Downloads/1Departmental stuff/DCS-watermark-faded.jpg" style="position:absolute;margin-left:0;margin-top:0;width:450.65pt;height:438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CS-watermark-fad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FEC" w:rsidRDefault="004D015A">
    <w:pPr>
      <w:pStyle w:val="Header"/>
    </w:pPr>
    <w:r>
      <w:rPr>
        <w:noProof/>
      </w:rPr>
      <w:pict w14:anchorId="23D4D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TINWAH/Downloads/1Departmental stuff/DCS-watermark-faded.jpg" style="position:absolute;margin-left:0;margin-top:0;width:450.65pt;height:438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CS-watermark-fad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FEC" w:rsidRDefault="004D015A">
    <w:pPr>
      <w:pStyle w:val="Header"/>
    </w:pPr>
    <w:r>
      <w:rPr>
        <w:noProof/>
      </w:rPr>
      <w:pict w14:anchorId="3DE6DD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TINWAH/Downloads/1Departmental stuff/DCS-watermark-faded.jpg" style="position:absolute;margin-left:0;margin-top:0;width:450.65pt;height:438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CS-watermark-fad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75602"/>
    <w:multiLevelType w:val="hybridMultilevel"/>
    <w:tmpl w:val="180A7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9200B"/>
    <w:multiLevelType w:val="hybridMultilevel"/>
    <w:tmpl w:val="D7B25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AE0"/>
    <w:rsid w:val="00023C53"/>
    <w:rsid w:val="000A739E"/>
    <w:rsid w:val="000C1A69"/>
    <w:rsid w:val="000E597C"/>
    <w:rsid w:val="000F0942"/>
    <w:rsid w:val="00124EC4"/>
    <w:rsid w:val="001B794A"/>
    <w:rsid w:val="001D0F73"/>
    <w:rsid w:val="001F0C7D"/>
    <w:rsid w:val="002B21EB"/>
    <w:rsid w:val="00376FEC"/>
    <w:rsid w:val="004D015A"/>
    <w:rsid w:val="00585857"/>
    <w:rsid w:val="0059052D"/>
    <w:rsid w:val="005A4B30"/>
    <w:rsid w:val="00903FA3"/>
    <w:rsid w:val="009F35DD"/>
    <w:rsid w:val="00A00CA3"/>
    <w:rsid w:val="00A062CE"/>
    <w:rsid w:val="00AD0980"/>
    <w:rsid w:val="00AE7D0A"/>
    <w:rsid w:val="00C43AE0"/>
    <w:rsid w:val="00CC0CD6"/>
    <w:rsid w:val="00D02108"/>
    <w:rsid w:val="00D26CE4"/>
    <w:rsid w:val="00E13687"/>
    <w:rsid w:val="00E6132A"/>
    <w:rsid w:val="00E739DA"/>
    <w:rsid w:val="00EA4D56"/>
    <w:rsid w:val="00EE5F85"/>
    <w:rsid w:val="00F2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98B8839"/>
  <w15:chartTrackingRefBased/>
  <w15:docId w15:val="{8672ADBA-5069-544A-BC92-A1D682AA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F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FEC"/>
  </w:style>
  <w:style w:type="paragraph" w:styleId="Footer">
    <w:name w:val="footer"/>
    <w:basedOn w:val="Normal"/>
    <w:link w:val="FooterChar"/>
    <w:uiPriority w:val="99"/>
    <w:unhideWhenUsed/>
    <w:rsid w:val="00376F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FEC"/>
  </w:style>
  <w:style w:type="paragraph" w:styleId="ListParagraph">
    <w:name w:val="List Paragraph"/>
    <w:basedOn w:val="Normal"/>
    <w:uiPriority w:val="34"/>
    <w:qFormat/>
    <w:rsid w:val="00C43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INWAH/Library/Group%20Containers/UBF8T346G9.Office/User%20Content.localized/Templates.localized/dc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dcs.dotx</Template>
  <TotalTime>29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2023-01-11T04:26:00Z</cp:lastPrinted>
  <dcterms:created xsi:type="dcterms:W3CDTF">2022-12-23T06:11:00Z</dcterms:created>
  <dcterms:modified xsi:type="dcterms:W3CDTF">2023-01-11T04:30:00Z</dcterms:modified>
</cp:coreProperties>
</file>